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5F4D0F" w14:textId="139A1B21" w:rsidR="005279E6" w:rsidRPr="005279E6" w:rsidRDefault="001B28DB" w:rsidP="004562F0">
      <w:pPr>
        <w:pStyle w:val="Titel"/>
        <w:rPr>
          <w:b w:val="0"/>
          <w:iCs/>
          <w:color w:val="663333" w:themeColor="text2"/>
          <w:sz w:val="24"/>
        </w:rPr>
      </w:pPr>
      <w:r>
        <w:rPr>
          <w:noProof/>
        </w:rPr>
        <w:drawing>
          <wp:inline distT="0" distB="0" distL="0" distR="0" wp14:anchorId="759467FB" wp14:editId="596610B4">
            <wp:extent cx="5715000" cy="38100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15000" cy="3810000"/>
                    </a:xfrm>
                    <a:prstGeom prst="rect">
                      <a:avLst/>
                    </a:prstGeom>
                  </pic:spPr>
                </pic:pic>
              </a:graphicData>
            </a:graphic>
          </wp:inline>
        </w:drawing>
      </w:r>
      <w:r w:rsidR="00955466" w:rsidRPr="00A730B3">
        <w:rPr>
          <w:noProof/>
          <w:lang w:eastAsia="nl-NL"/>
        </w:rPr>
        <mc:AlternateContent>
          <mc:Choice Requires="wpg">
            <w:drawing>
              <wp:anchor distT="0" distB="0" distL="114300" distR="114300" simplePos="0" relativeHeight="251663360" behindDoc="0" locked="0" layoutInCell="1" allowOverlap="1" wp14:anchorId="68643B45" wp14:editId="0C2B4B83">
                <wp:simplePos x="0" y="0"/>
                <wp:positionH relativeFrom="column">
                  <wp:posOffset>-73660</wp:posOffset>
                </wp:positionH>
                <wp:positionV relativeFrom="page">
                  <wp:posOffset>2105025</wp:posOffset>
                </wp:positionV>
                <wp:extent cx="6829425" cy="1724025"/>
                <wp:effectExtent l="0" t="0" r="0" b="0"/>
                <wp:wrapSquare wrapText="bothSides"/>
                <wp:docPr id="4" name="Groep 4"/>
                <wp:cNvGraphicFramePr/>
                <a:graphic xmlns:a="http://schemas.openxmlformats.org/drawingml/2006/main">
                  <a:graphicData uri="http://schemas.microsoft.com/office/word/2010/wordprocessingGroup">
                    <wpg:wgp>
                      <wpg:cNvGrpSpPr/>
                      <wpg:grpSpPr>
                        <a:xfrm>
                          <a:off x="0" y="0"/>
                          <a:ext cx="6829425" cy="1724025"/>
                          <a:chOff x="0" y="0"/>
                          <a:chExt cx="6827989" cy="1318260"/>
                        </a:xfrm>
                      </wpg:grpSpPr>
                      <wps:wsp>
                        <wps:cNvPr id="217" name="Tekstvak 2"/>
                        <wps:cNvSpPr txBox="1">
                          <a:spLocks noChangeArrowheads="1"/>
                        </wps:cNvSpPr>
                        <wps:spPr bwMode="auto">
                          <a:xfrm>
                            <a:off x="0" y="0"/>
                            <a:ext cx="1693545" cy="1318260"/>
                          </a:xfrm>
                          <a:prstGeom prst="rect">
                            <a:avLst/>
                          </a:prstGeom>
                          <a:noFill/>
                          <a:ln w="9525">
                            <a:noFill/>
                            <a:miter lim="800000"/>
                            <a:headEnd/>
                            <a:tailEnd/>
                          </a:ln>
                        </wps:spPr>
                        <wps:txbx>
                          <w:txbxContent>
                            <w:p w14:paraId="68643B5B" w14:textId="77777777" w:rsidR="00521CA2" w:rsidRDefault="00521CA2" w:rsidP="00521CA2">
                              <w:pPr>
                                <w:pStyle w:val="Kop2"/>
                              </w:pPr>
                              <w:r>
                                <w:t>Opdrachtgever</w:t>
                              </w:r>
                            </w:p>
                            <w:p w14:paraId="68643B5C" w14:textId="77777777" w:rsidR="00521CA2" w:rsidRDefault="00366552" w:rsidP="00521CA2">
                              <w:pPr>
                                <w:pStyle w:val="Kop2"/>
                              </w:pPr>
                              <w:r>
                                <w:t>Project</w:t>
                              </w:r>
                            </w:p>
                            <w:p w14:paraId="68643B5D" w14:textId="77777777" w:rsidR="00521CA2" w:rsidRDefault="00366552" w:rsidP="00521CA2">
                              <w:pPr>
                                <w:pStyle w:val="Kop2"/>
                              </w:pPr>
                              <w:r>
                                <w:t>Activiteit</w:t>
                              </w:r>
                            </w:p>
                            <w:p w14:paraId="68643B5F" w14:textId="50932CAE" w:rsidR="00521CA2" w:rsidRDefault="007408D2" w:rsidP="00366552">
                              <w:pPr>
                                <w:pStyle w:val="Kop2"/>
                              </w:pPr>
                              <w:r>
                                <w:t>Doorlooptijd</w:t>
                              </w:r>
                            </w:p>
                            <w:p w14:paraId="68643B61" w14:textId="77777777" w:rsidR="00366552" w:rsidRDefault="00366552" w:rsidP="00366552">
                              <w:pPr>
                                <w:pStyle w:val="Kop2"/>
                              </w:pPr>
                              <w:r>
                                <w:t>Partners</w:t>
                              </w:r>
                            </w:p>
                            <w:p w14:paraId="68643B62" w14:textId="77777777" w:rsidR="00521CA2" w:rsidRDefault="00521CA2" w:rsidP="00521CA2">
                              <w:pPr>
                                <w:pStyle w:val="Kop2"/>
                              </w:pPr>
                              <w:r>
                                <w:t>Status</w:t>
                              </w:r>
                            </w:p>
                          </w:txbxContent>
                        </wps:txbx>
                        <wps:bodyPr rot="0" vert="horz" wrap="square" lIns="91440" tIns="45720" rIns="91440" bIns="45720" anchor="t" anchorCtr="0">
                          <a:noAutofit/>
                        </wps:bodyPr>
                      </wps:wsp>
                      <wps:wsp>
                        <wps:cNvPr id="3" name="Tekstvak 2"/>
                        <wps:cNvSpPr txBox="1">
                          <a:spLocks noChangeArrowheads="1"/>
                        </wps:cNvSpPr>
                        <wps:spPr bwMode="auto">
                          <a:xfrm>
                            <a:off x="1693668" y="0"/>
                            <a:ext cx="5134321" cy="1318260"/>
                          </a:xfrm>
                          <a:prstGeom prst="rect">
                            <a:avLst/>
                          </a:prstGeom>
                          <a:noFill/>
                          <a:ln w="9525">
                            <a:noFill/>
                            <a:miter lim="800000"/>
                            <a:headEnd/>
                            <a:tailEnd/>
                          </a:ln>
                        </wps:spPr>
                        <wps:txbx>
                          <w:txbxContent>
                            <w:p w14:paraId="68643B63" w14:textId="4EBD5799" w:rsidR="00521CA2" w:rsidRDefault="00DB5F15" w:rsidP="00CB780B">
                              <w:pPr>
                                <w:pStyle w:val="Kop3"/>
                              </w:pPr>
                              <w:r>
                                <w:t>SKPO</w:t>
                              </w:r>
                            </w:p>
                            <w:p w14:paraId="28829534" w14:textId="0CF0EFC7" w:rsidR="009F6516" w:rsidRDefault="003E6977" w:rsidP="00366552">
                              <w:pPr>
                                <w:pStyle w:val="Kop3"/>
                              </w:pPr>
                              <w:r>
                                <w:t>Herinrichting</w:t>
                              </w:r>
                              <w:r w:rsidR="00563E5F">
                                <w:t xml:space="preserve"> schoolplein </w:t>
                              </w:r>
                              <w:r w:rsidR="00DB5F15">
                                <w:t xml:space="preserve">basisschool De </w:t>
                              </w:r>
                              <w:proofErr w:type="spellStart"/>
                              <w:r w:rsidR="00DB5F15">
                                <w:t>Boschuil</w:t>
                              </w:r>
                              <w:proofErr w:type="spellEnd"/>
                              <w:r w:rsidR="00563E5F">
                                <w:t>, Eindhoven</w:t>
                              </w:r>
                            </w:p>
                            <w:p w14:paraId="68643B65" w14:textId="17F274CB" w:rsidR="00366552" w:rsidRPr="00366552" w:rsidRDefault="0082618F" w:rsidP="00366552">
                              <w:pPr>
                                <w:pStyle w:val="Kop3"/>
                              </w:pPr>
                              <w:proofErr w:type="spellStart"/>
                              <w:r>
                                <w:t>ProjectM</w:t>
                              </w:r>
                              <w:r w:rsidR="00366552">
                                <w:t>anagement</w:t>
                              </w:r>
                              <w:proofErr w:type="spellEnd"/>
                            </w:p>
                            <w:p w14:paraId="4BCEE850" w14:textId="2C8E67C7" w:rsidR="004562F0" w:rsidRPr="007408D2" w:rsidRDefault="007408D2" w:rsidP="007408D2">
                              <w:pPr>
                                <w:pStyle w:val="Kop3"/>
                              </w:pPr>
                              <w:r>
                                <w:t>5 weken</w:t>
                              </w:r>
                            </w:p>
                            <w:p w14:paraId="7E58569E" w14:textId="3F0C960E" w:rsidR="009F6516" w:rsidRDefault="00AB0A13" w:rsidP="00366552">
                              <w:pPr>
                                <w:pStyle w:val="Kop3"/>
                              </w:pPr>
                              <w:proofErr w:type="spellStart"/>
                              <w:r>
                                <w:t>Kompan</w:t>
                              </w:r>
                              <w:proofErr w:type="spellEnd"/>
                            </w:p>
                            <w:p w14:paraId="68643B69" w14:textId="2E6EDAFD" w:rsidR="00366552" w:rsidRPr="00366552" w:rsidRDefault="00AB0A13" w:rsidP="00366552">
                              <w:pPr>
                                <w:pStyle w:val="Kop3"/>
                              </w:pPr>
                              <w:r>
                                <w:t xml:space="preserve">Gerealiseerd </w:t>
                              </w:r>
                              <w:r w:rsidR="007408D2">
                                <w:t>in 2017</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8643B45" id="Groep 4" o:spid="_x0000_s1026" style="position:absolute;margin-left:-5.8pt;margin-top:165.75pt;width:537.75pt;height:135.75pt;z-index:251663360;mso-position-vertical-relative:page;mso-width-relative:margin;mso-height-relative:margin" coordsize="68279,1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">
                <v:shapetype id="_x0000_t202" coordsize="21600,21600" o:spt="202" path="m,l,21600r21600,l21600,xe">
                  <v:stroke joinstyle="miter"/>
                  <v:path gradientshapeok="t" o:connecttype="rect"/>
                </v:shapetype>
                <v:shape id="Tekstvak 2" o:spid="_x0000_s1027" type="#_x0000_t202" style="position:absolute;width:16935;height:13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68643B5B" w14:textId="77777777" w:rsidR="00521CA2" w:rsidRDefault="00521CA2" w:rsidP="00521CA2">
                        <w:pPr>
                          <w:pStyle w:val="Kop2"/>
                        </w:pPr>
                        <w:r>
                          <w:t>Opdrachtgever</w:t>
                        </w:r>
                      </w:p>
                      <w:p w14:paraId="68643B5C" w14:textId="77777777" w:rsidR="00521CA2" w:rsidRDefault="00366552" w:rsidP="00521CA2">
                        <w:pPr>
                          <w:pStyle w:val="Kop2"/>
                        </w:pPr>
                        <w:r>
                          <w:t>Project</w:t>
                        </w:r>
                      </w:p>
                      <w:p w14:paraId="68643B5D" w14:textId="77777777" w:rsidR="00521CA2" w:rsidRDefault="00366552" w:rsidP="00521CA2">
                        <w:pPr>
                          <w:pStyle w:val="Kop2"/>
                        </w:pPr>
                        <w:r>
                          <w:t>Activiteit</w:t>
                        </w:r>
                      </w:p>
                      <w:p w14:paraId="68643B5F" w14:textId="50932CAE" w:rsidR="00521CA2" w:rsidRDefault="007408D2" w:rsidP="00366552">
                        <w:pPr>
                          <w:pStyle w:val="Kop2"/>
                        </w:pPr>
                        <w:r>
                          <w:t>Doorlooptijd</w:t>
                        </w:r>
                      </w:p>
                      <w:p w14:paraId="68643B61" w14:textId="77777777" w:rsidR="00366552" w:rsidRDefault="00366552" w:rsidP="00366552">
                        <w:pPr>
                          <w:pStyle w:val="Kop2"/>
                        </w:pPr>
                        <w:r>
                          <w:t>Partners</w:t>
                        </w:r>
                      </w:p>
                      <w:p w14:paraId="68643B62" w14:textId="77777777" w:rsidR="00521CA2" w:rsidRDefault="00521CA2" w:rsidP="00521CA2">
                        <w:pPr>
                          <w:pStyle w:val="Kop2"/>
                        </w:pPr>
                        <w:r>
                          <w:t>Status</w:t>
                        </w:r>
                      </w:p>
                    </w:txbxContent>
                  </v:textbox>
                </v:shape>
                <v:shape id="Tekstvak 2" o:spid="_x0000_s1028" type="#_x0000_t202" style="position:absolute;left:16936;width:51343;height:13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68643B63" w14:textId="4EBD5799" w:rsidR="00521CA2" w:rsidRDefault="00DB5F15" w:rsidP="00CB780B">
                        <w:pPr>
                          <w:pStyle w:val="Kop3"/>
                        </w:pPr>
                        <w:r>
                          <w:t>SKPO</w:t>
                        </w:r>
                      </w:p>
                      <w:p w14:paraId="28829534" w14:textId="0CF0EFC7" w:rsidR="009F6516" w:rsidRDefault="003E6977" w:rsidP="00366552">
                        <w:pPr>
                          <w:pStyle w:val="Kop3"/>
                        </w:pPr>
                        <w:r>
                          <w:t>Herinrichting</w:t>
                        </w:r>
                        <w:r w:rsidR="00563E5F">
                          <w:t xml:space="preserve"> schoolplein </w:t>
                        </w:r>
                        <w:r w:rsidR="00DB5F15">
                          <w:t xml:space="preserve">basisschool De </w:t>
                        </w:r>
                        <w:proofErr w:type="spellStart"/>
                        <w:r w:rsidR="00DB5F15">
                          <w:t>Boschuil</w:t>
                        </w:r>
                        <w:proofErr w:type="spellEnd"/>
                        <w:r w:rsidR="00563E5F">
                          <w:t>, Eindhoven</w:t>
                        </w:r>
                      </w:p>
                      <w:p w14:paraId="68643B65" w14:textId="17F274CB" w:rsidR="00366552" w:rsidRPr="00366552" w:rsidRDefault="0082618F" w:rsidP="00366552">
                        <w:pPr>
                          <w:pStyle w:val="Kop3"/>
                        </w:pPr>
                        <w:proofErr w:type="spellStart"/>
                        <w:r>
                          <w:t>ProjectM</w:t>
                        </w:r>
                        <w:r w:rsidR="00366552">
                          <w:t>anagement</w:t>
                        </w:r>
                        <w:proofErr w:type="spellEnd"/>
                      </w:p>
                      <w:p w14:paraId="4BCEE850" w14:textId="2C8E67C7" w:rsidR="004562F0" w:rsidRPr="007408D2" w:rsidRDefault="007408D2" w:rsidP="007408D2">
                        <w:pPr>
                          <w:pStyle w:val="Kop3"/>
                        </w:pPr>
                        <w:r>
                          <w:t>5 weken</w:t>
                        </w:r>
                      </w:p>
                      <w:p w14:paraId="7E58569E" w14:textId="3F0C960E" w:rsidR="009F6516" w:rsidRDefault="00AB0A13" w:rsidP="00366552">
                        <w:pPr>
                          <w:pStyle w:val="Kop3"/>
                        </w:pPr>
                        <w:proofErr w:type="spellStart"/>
                        <w:r>
                          <w:t>Kompan</w:t>
                        </w:r>
                        <w:proofErr w:type="spellEnd"/>
                      </w:p>
                      <w:p w14:paraId="68643B69" w14:textId="2E6EDAFD" w:rsidR="00366552" w:rsidRPr="00366552" w:rsidRDefault="00AB0A13" w:rsidP="00366552">
                        <w:pPr>
                          <w:pStyle w:val="Kop3"/>
                        </w:pPr>
                        <w:r>
                          <w:t xml:space="preserve">Gerealiseerd </w:t>
                        </w:r>
                        <w:r w:rsidR="007408D2">
                          <w:t>in 2017</w:t>
                        </w:r>
                      </w:p>
                    </w:txbxContent>
                  </v:textbox>
                </v:shape>
                <w10:wrap type="square" anchory="page"/>
              </v:group>
            </w:pict>
          </mc:Fallback>
        </mc:AlternateContent>
      </w:r>
    </w:p>
    <w:p w14:paraId="6A5606B3" w14:textId="77777777" w:rsidR="00F020A6" w:rsidRDefault="00F020A6" w:rsidP="004562F0">
      <w:pPr>
        <w:pStyle w:val="Citaat"/>
        <w:ind w:left="0"/>
      </w:pPr>
    </w:p>
    <w:p w14:paraId="68643B39" w14:textId="63DA062A" w:rsidR="00566D7D" w:rsidRDefault="007C6E02" w:rsidP="004562F0">
      <w:pPr>
        <w:pStyle w:val="Citaat"/>
        <w:ind w:left="0"/>
        <w:sectPr w:rsidR="00566D7D" w:rsidSect="00881A2D">
          <w:headerReference w:type="even" r:id="rId8"/>
          <w:headerReference w:type="default" r:id="rId9"/>
          <w:footerReference w:type="even" r:id="rId10"/>
          <w:footerReference w:type="default" r:id="rId11"/>
          <w:headerReference w:type="first" r:id="rId12"/>
          <w:footerReference w:type="first" r:id="rId13"/>
          <w:pgSz w:w="11906" w:h="16838" w:code="9"/>
          <w:pgMar w:top="6804" w:right="567" w:bottom="851" w:left="851" w:header="1134" w:footer="709" w:gutter="0"/>
          <w:cols w:space="708"/>
          <w:titlePg/>
          <w:docGrid w:linePitch="360"/>
        </w:sectPr>
      </w:pPr>
      <w:r>
        <w:t xml:space="preserve">Scholenstichting SKPO vroeg ons </w:t>
      </w:r>
      <w:r w:rsidR="0064791A">
        <w:t>om hulp bij</w:t>
      </w:r>
      <w:r>
        <w:t xml:space="preserve"> de begeleiding van de herinrichting van het schoolplein van De </w:t>
      </w:r>
      <w:proofErr w:type="spellStart"/>
      <w:r>
        <w:t>Boschuil</w:t>
      </w:r>
      <w:proofErr w:type="spellEnd"/>
      <w:r w:rsidR="008E7A21" w:rsidRPr="008E7A21">
        <w:t xml:space="preserve"> in Eindhoven. </w:t>
      </w:r>
      <w:r w:rsidR="00BC2DF3">
        <w:t xml:space="preserve">Het bestaande schoolplein </w:t>
      </w:r>
      <w:r w:rsidR="00F842B0">
        <w:t>voldeed niet meer aan de huidige wensen en veiligheidseisen</w:t>
      </w:r>
      <w:r w:rsidR="008E7A21" w:rsidRPr="008E7A21">
        <w:t>.</w:t>
      </w:r>
      <w:r w:rsidR="00F842B0">
        <w:t xml:space="preserve"> Daarom  is er gekozen voor een kleurrijk en uitdagend ontwerp  om kinderen van alle leeftijden activeren en enthousiasmeren.</w:t>
      </w:r>
    </w:p>
    <w:p w14:paraId="68643B3A" w14:textId="4C7E8CA1" w:rsidR="00FC6E42" w:rsidRDefault="003927CE" w:rsidP="009F5778">
      <w:r w:rsidRPr="00241250">
        <w:lastRenderedPageBreak/>
        <w:drawing>
          <wp:anchor distT="0" distB="0" distL="114300" distR="114300" simplePos="0" relativeHeight="251671552" behindDoc="1" locked="0" layoutInCell="1" allowOverlap="1" wp14:anchorId="453FC135" wp14:editId="40817EE1">
            <wp:simplePos x="0" y="0"/>
            <wp:positionH relativeFrom="margin">
              <wp:posOffset>-54610</wp:posOffset>
            </wp:positionH>
            <wp:positionV relativeFrom="paragraph">
              <wp:posOffset>-76200</wp:posOffset>
            </wp:positionV>
            <wp:extent cx="4859655" cy="3239770"/>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859655" cy="3239770"/>
                    </a:xfrm>
                    <a:prstGeom prst="rect">
                      <a:avLst/>
                    </a:prstGeom>
                  </pic:spPr>
                </pic:pic>
              </a:graphicData>
            </a:graphic>
            <wp14:sizeRelH relativeFrom="page">
              <wp14:pctWidth>0</wp14:pctWidth>
            </wp14:sizeRelH>
            <wp14:sizeRelV relativeFrom="page">
              <wp14:pctHeight>0</wp14:pctHeight>
            </wp14:sizeRelV>
          </wp:anchor>
        </w:drawing>
      </w:r>
    </w:p>
    <w:p w14:paraId="01197DA2" w14:textId="00D55E5F" w:rsidR="00241250" w:rsidRDefault="00241250" w:rsidP="009F5778"/>
    <w:p w14:paraId="62BB2226" w14:textId="27719C1B" w:rsidR="00241250" w:rsidRDefault="00241250" w:rsidP="009F5778"/>
    <w:p w14:paraId="3E40A8F5" w14:textId="519E8BCE" w:rsidR="00241250" w:rsidRDefault="00241250" w:rsidP="009F5778"/>
    <w:p w14:paraId="4A663EA5" w14:textId="4234270C" w:rsidR="00241250" w:rsidRDefault="00241250" w:rsidP="009F5778"/>
    <w:p w14:paraId="65CAC13D" w14:textId="591D6E68" w:rsidR="003927CE" w:rsidRDefault="003927CE" w:rsidP="009F5778"/>
    <w:p w14:paraId="59216CBD" w14:textId="72556A25" w:rsidR="003927CE" w:rsidRDefault="003927CE" w:rsidP="009F5778"/>
    <w:p w14:paraId="51D60553" w14:textId="1A9732F9" w:rsidR="003927CE" w:rsidRDefault="003927CE" w:rsidP="009F5778"/>
    <w:p w14:paraId="358B2A90" w14:textId="36ECA151" w:rsidR="003927CE" w:rsidRDefault="003927CE" w:rsidP="009F5778"/>
    <w:p w14:paraId="2EF57373" w14:textId="195AC025" w:rsidR="003927CE" w:rsidRDefault="003927CE" w:rsidP="009F5778"/>
    <w:p w14:paraId="498A1C37" w14:textId="52693C7A" w:rsidR="003927CE" w:rsidRDefault="003927CE" w:rsidP="009F5778"/>
    <w:p w14:paraId="2A41EDA3" w14:textId="3E464D79" w:rsidR="003927CE" w:rsidRDefault="003927CE" w:rsidP="009F5778"/>
    <w:p w14:paraId="2A16EAD5" w14:textId="42ED4E83" w:rsidR="003927CE" w:rsidRDefault="003927CE" w:rsidP="009F5778"/>
    <w:p w14:paraId="24E9CA16" w14:textId="01A91958" w:rsidR="003927CE" w:rsidRDefault="003927CE" w:rsidP="009F5778"/>
    <w:p w14:paraId="4F3E0302" w14:textId="19064CDB" w:rsidR="003927CE" w:rsidRDefault="003927CE" w:rsidP="009F5778"/>
    <w:p w14:paraId="21BF266E" w14:textId="3D321EA1" w:rsidR="003927CE" w:rsidRDefault="003927CE" w:rsidP="009F5778"/>
    <w:p w14:paraId="4BDF2183" w14:textId="3231A558" w:rsidR="003927CE" w:rsidRDefault="003927CE" w:rsidP="00256AB2">
      <w:pPr>
        <w:pStyle w:val="Kop1"/>
        <w:rPr>
          <w:rStyle w:val="OndertitelChar"/>
          <w:rFonts w:eastAsiaTheme="majorEastAsia"/>
          <w:color w:val="663333" w:themeColor="text2"/>
          <w:sz w:val="22"/>
        </w:rPr>
      </w:pPr>
    </w:p>
    <w:p w14:paraId="216A118F" w14:textId="77777777" w:rsidR="00811884" w:rsidRPr="00811884" w:rsidRDefault="00811884" w:rsidP="00811884">
      <w:pPr>
        <w:pStyle w:val="Kop1"/>
        <w:rPr>
          <w:rStyle w:val="OndertitelChar"/>
          <w:rFonts w:eastAsiaTheme="majorEastAsia"/>
          <w:color w:val="663333" w:themeColor="text2"/>
          <w:sz w:val="22"/>
        </w:rPr>
      </w:pPr>
      <w:r w:rsidRPr="00811884">
        <w:rPr>
          <w:rStyle w:val="OndertitelChar"/>
          <w:rFonts w:eastAsiaTheme="majorEastAsia"/>
          <w:color w:val="663333" w:themeColor="text2"/>
          <w:sz w:val="22"/>
        </w:rPr>
        <w:t>Ruimte voor bouwvakkers en kinderen</w:t>
      </w:r>
    </w:p>
    <w:p w14:paraId="68643B3B" w14:textId="0D89254D" w:rsidR="00B20A88" w:rsidRPr="00256AB2" w:rsidRDefault="0007085C" w:rsidP="00256AB2">
      <w:pPr>
        <w:pStyle w:val="Kop1"/>
        <w:rPr>
          <w:rStyle w:val="OndertitelChar"/>
          <w:rFonts w:eastAsiaTheme="majorEastAsia"/>
          <w:color w:val="663333" w:themeColor="text2"/>
          <w:sz w:val="22"/>
        </w:rPr>
      </w:pPr>
      <w:r>
        <w:rPr>
          <w:rStyle w:val="OndertitelChar"/>
          <w:rFonts w:asciiTheme="minorHAnsi" w:eastAsiaTheme="majorEastAsia" w:hAnsiTheme="minorHAnsi"/>
          <w:b w:val="0"/>
          <w:color w:val="auto"/>
          <w:sz w:val="20"/>
          <w:szCs w:val="20"/>
        </w:rPr>
        <w:t>B</w:t>
      </w:r>
      <w:r w:rsidRPr="0007085C">
        <w:rPr>
          <w:rStyle w:val="OndertitelChar"/>
          <w:rFonts w:asciiTheme="minorHAnsi" w:eastAsiaTheme="majorEastAsia" w:hAnsiTheme="minorHAnsi"/>
          <w:b w:val="0"/>
          <w:color w:val="auto"/>
          <w:sz w:val="20"/>
          <w:szCs w:val="20"/>
        </w:rPr>
        <w:t xml:space="preserve">asisschool De </w:t>
      </w:r>
      <w:proofErr w:type="spellStart"/>
      <w:r w:rsidRPr="0007085C">
        <w:rPr>
          <w:rStyle w:val="OndertitelChar"/>
          <w:rFonts w:asciiTheme="minorHAnsi" w:eastAsiaTheme="majorEastAsia" w:hAnsiTheme="minorHAnsi"/>
          <w:b w:val="0"/>
          <w:color w:val="auto"/>
          <w:sz w:val="20"/>
          <w:szCs w:val="20"/>
        </w:rPr>
        <w:t>Boschuil</w:t>
      </w:r>
      <w:proofErr w:type="spellEnd"/>
      <w:r w:rsidRPr="0007085C">
        <w:rPr>
          <w:rStyle w:val="OndertitelChar"/>
          <w:rFonts w:asciiTheme="minorHAnsi" w:eastAsiaTheme="majorEastAsia" w:hAnsiTheme="minorHAnsi"/>
          <w:b w:val="0"/>
          <w:color w:val="auto"/>
          <w:sz w:val="20"/>
          <w:szCs w:val="20"/>
        </w:rPr>
        <w:t xml:space="preserve"> in Eindhoven </w:t>
      </w:r>
      <w:r>
        <w:rPr>
          <w:rStyle w:val="OndertitelChar"/>
          <w:rFonts w:asciiTheme="minorHAnsi" w:eastAsiaTheme="majorEastAsia" w:hAnsiTheme="minorHAnsi"/>
          <w:b w:val="0"/>
          <w:color w:val="auto"/>
          <w:sz w:val="20"/>
          <w:szCs w:val="20"/>
        </w:rPr>
        <w:t>wilde het</w:t>
      </w:r>
      <w:r w:rsidRPr="0007085C">
        <w:rPr>
          <w:rStyle w:val="OndertitelChar"/>
          <w:rFonts w:asciiTheme="minorHAnsi" w:eastAsiaTheme="majorEastAsia" w:hAnsiTheme="minorHAnsi"/>
          <w:b w:val="0"/>
          <w:color w:val="auto"/>
          <w:sz w:val="20"/>
          <w:szCs w:val="20"/>
        </w:rPr>
        <w:t xml:space="preserve"> bestaande schoolplein eens flink onder handen te nemen. Het tegelplein met grote zandbak voldeed niet meer aan de huidige eisen en wensen. Treetops en SKPO werken al langer samen op het gebied v</w:t>
      </w:r>
      <w:r>
        <w:rPr>
          <w:rStyle w:val="OndertitelChar"/>
          <w:rFonts w:asciiTheme="minorHAnsi" w:eastAsiaTheme="majorEastAsia" w:hAnsiTheme="minorHAnsi"/>
          <w:b w:val="0"/>
          <w:color w:val="auto"/>
          <w:sz w:val="20"/>
          <w:szCs w:val="20"/>
        </w:rPr>
        <w:t>an onderhoud en renovatie van</w:t>
      </w:r>
      <w:r w:rsidRPr="0007085C">
        <w:rPr>
          <w:rStyle w:val="OndertitelChar"/>
          <w:rFonts w:asciiTheme="minorHAnsi" w:eastAsiaTheme="majorEastAsia" w:hAnsiTheme="minorHAnsi"/>
          <w:b w:val="0"/>
          <w:color w:val="auto"/>
          <w:sz w:val="20"/>
          <w:szCs w:val="20"/>
        </w:rPr>
        <w:t xml:space="preserve"> diverse schoolgebouwen en gezien de complexiteit van dit project, vooral qua communicatie en planning, besloot het stichtingsbestuur ons erbij te vragen</w:t>
      </w:r>
      <w:r>
        <w:rPr>
          <w:rStyle w:val="OndertitelChar"/>
          <w:rFonts w:asciiTheme="minorHAnsi" w:eastAsiaTheme="majorEastAsia" w:hAnsiTheme="minorHAnsi"/>
          <w:b w:val="0"/>
          <w:color w:val="auto"/>
          <w:sz w:val="20"/>
          <w:szCs w:val="20"/>
        </w:rPr>
        <w:t xml:space="preserve">. </w:t>
      </w:r>
      <w:r>
        <w:rPr>
          <w:rStyle w:val="OndertitelChar"/>
          <w:rFonts w:asciiTheme="minorHAnsi" w:eastAsiaTheme="majorEastAsia" w:hAnsiTheme="minorHAnsi"/>
          <w:b w:val="0"/>
          <w:color w:val="auto"/>
          <w:sz w:val="20"/>
          <w:szCs w:val="20"/>
        </w:rPr>
        <w:br/>
      </w:r>
      <w:r w:rsidR="000912CF">
        <w:rPr>
          <w:rStyle w:val="OndertitelChar"/>
          <w:rFonts w:eastAsiaTheme="majorEastAsia"/>
          <w:color w:val="663333" w:themeColor="text2"/>
          <w:sz w:val="22"/>
        </w:rPr>
        <w:br/>
      </w:r>
      <w:r w:rsidR="00356904">
        <w:rPr>
          <w:rStyle w:val="OndertitelChar"/>
          <w:rFonts w:eastAsiaTheme="majorEastAsia"/>
          <w:color w:val="663333" w:themeColor="text2"/>
          <w:sz w:val="22"/>
        </w:rPr>
        <w:t>Veiligheid</w:t>
      </w:r>
      <w:r w:rsidR="008E7A21">
        <w:rPr>
          <w:rStyle w:val="OndertitelChar"/>
          <w:rFonts w:eastAsiaTheme="majorEastAsia"/>
          <w:color w:val="663333" w:themeColor="text2"/>
          <w:sz w:val="22"/>
        </w:rPr>
        <w:t xml:space="preserve"> was de grootste uitdaging</w:t>
      </w:r>
    </w:p>
    <w:p w14:paraId="071BAC3C" w14:textId="6C04BEC4" w:rsidR="004562F0" w:rsidRDefault="007D46D5" w:rsidP="00256AB2">
      <w:pPr>
        <w:pStyle w:val="Kop1"/>
        <w:rPr>
          <w:rFonts w:asciiTheme="minorHAnsi" w:eastAsiaTheme="minorHAnsi" w:hAnsiTheme="minorHAnsi" w:cstheme="minorBidi"/>
          <w:b w:val="0"/>
          <w:color w:val="000000" w:themeColor="text1"/>
          <w:sz w:val="20"/>
          <w:szCs w:val="22"/>
        </w:rPr>
      </w:pPr>
      <w:r>
        <w:rPr>
          <w:noProof/>
        </w:rPr>
        <w:drawing>
          <wp:anchor distT="0" distB="0" distL="114300" distR="114300" simplePos="0" relativeHeight="251672576" behindDoc="0" locked="0" layoutInCell="1" allowOverlap="1" wp14:anchorId="370BA562" wp14:editId="64C24E9F">
            <wp:simplePos x="0" y="0"/>
            <wp:positionH relativeFrom="column">
              <wp:posOffset>5060315</wp:posOffset>
            </wp:positionH>
            <wp:positionV relativeFrom="paragraph">
              <wp:posOffset>1076325</wp:posOffset>
            </wp:positionV>
            <wp:extent cx="1600200" cy="2409825"/>
            <wp:effectExtent l="0" t="0" r="0" b="9525"/>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600200" cy="2409825"/>
                    </a:xfrm>
                    <a:prstGeom prst="rect">
                      <a:avLst/>
                    </a:prstGeom>
                  </pic:spPr>
                </pic:pic>
              </a:graphicData>
            </a:graphic>
            <wp14:sizeRelH relativeFrom="page">
              <wp14:pctWidth>0</wp14:pctWidth>
            </wp14:sizeRelH>
            <wp14:sizeRelV relativeFrom="page">
              <wp14:pctHeight>0</wp14:pctHeight>
            </wp14:sizeRelV>
          </wp:anchor>
        </w:drawing>
      </w:r>
      <w:r w:rsidR="00356904" w:rsidRPr="00356904">
        <w:rPr>
          <w:rFonts w:asciiTheme="minorHAnsi" w:eastAsiaTheme="minorHAnsi" w:hAnsiTheme="minorHAnsi" w:cstheme="minorBidi"/>
          <w:b w:val="0"/>
          <w:color w:val="000000" w:themeColor="text1"/>
          <w:sz w:val="20"/>
          <w:szCs w:val="22"/>
        </w:rPr>
        <w:t xml:space="preserve">In een project als dit, is veiligheid een belangrijk issue. </w:t>
      </w:r>
      <w:r w:rsidR="0007085C">
        <w:rPr>
          <w:rFonts w:asciiTheme="minorHAnsi" w:eastAsiaTheme="minorHAnsi" w:hAnsiTheme="minorHAnsi" w:cstheme="minorBidi"/>
          <w:b w:val="0"/>
          <w:color w:val="000000" w:themeColor="text1"/>
          <w:sz w:val="20"/>
          <w:szCs w:val="22"/>
        </w:rPr>
        <w:t>N</w:t>
      </w:r>
      <w:r w:rsidR="0007085C" w:rsidRPr="0007085C">
        <w:rPr>
          <w:rFonts w:asciiTheme="minorHAnsi" w:eastAsiaTheme="minorHAnsi" w:hAnsiTheme="minorHAnsi" w:cstheme="minorBidi"/>
          <w:b w:val="0"/>
          <w:color w:val="000000" w:themeColor="text1"/>
          <w:sz w:val="20"/>
          <w:szCs w:val="22"/>
        </w:rPr>
        <w:t>a de meivakantie speelden 550 kinderen op het terrein, terwijl de bouwvakkers ruimte nodig hadden om de plannen te realiseren.</w:t>
      </w:r>
      <w:r w:rsidR="0007085C">
        <w:rPr>
          <w:rFonts w:asciiTheme="minorHAnsi" w:eastAsiaTheme="minorHAnsi" w:hAnsiTheme="minorHAnsi" w:cstheme="minorBidi"/>
          <w:b w:val="0"/>
          <w:color w:val="000000" w:themeColor="text1"/>
          <w:sz w:val="20"/>
          <w:szCs w:val="22"/>
        </w:rPr>
        <w:t xml:space="preserve"> </w:t>
      </w:r>
      <w:r w:rsidR="00356904" w:rsidRPr="00356904">
        <w:rPr>
          <w:rFonts w:asciiTheme="minorHAnsi" w:eastAsiaTheme="minorHAnsi" w:hAnsiTheme="minorHAnsi" w:cstheme="minorBidi"/>
          <w:b w:val="0"/>
          <w:color w:val="000000" w:themeColor="text1"/>
          <w:sz w:val="20"/>
          <w:szCs w:val="22"/>
        </w:rPr>
        <w:t>Tijdens de bouw hadden we te maken met losliggende stoeptegels en mini-gravers die af en aan reden. Uiteraard was daar binnen SKPO en ook binnen het bouwteam veel aandacht voor en hebben we goede afspraken gemaakt om het project veilig te houden voor alle betrokkenen.</w:t>
      </w:r>
    </w:p>
    <w:p w14:paraId="68643B3D" w14:textId="78AD2A84" w:rsidR="00AB3025" w:rsidRDefault="00A87A36" w:rsidP="00256AB2">
      <w:pPr>
        <w:pStyle w:val="Kop1"/>
        <w:rPr>
          <w:noProof/>
          <w:lang w:eastAsia="nl-NL"/>
        </w:rPr>
      </w:pPr>
      <w:r>
        <w:rPr>
          <w:noProof/>
          <w:lang w:eastAsia="nl-NL"/>
        </w:rPr>
        <w:br/>
      </w:r>
      <w:r w:rsidR="000912CF">
        <w:rPr>
          <w:noProof/>
          <w:lang w:eastAsia="nl-NL"/>
        </w:rPr>
        <w:t>Resultaat</w:t>
      </w:r>
      <w:r w:rsidR="003937D3">
        <w:rPr>
          <w:noProof/>
          <w:lang w:eastAsia="nl-NL"/>
        </w:rPr>
        <w:br/>
      </w:r>
      <w:r w:rsidR="0007085C">
        <w:rPr>
          <w:rFonts w:asciiTheme="minorHAnsi" w:hAnsiTheme="minorHAnsi"/>
          <w:b w:val="0"/>
          <w:noProof/>
          <w:color w:val="auto"/>
          <w:sz w:val="20"/>
          <w:szCs w:val="20"/>
          <w:lang w:eastAsia="nl-NL"/>
        </w:rPr>
        <w:t>Het</w:t>
      </w:r>
      <w:r w:rsidR="0007085C" w:rsidRPr="0007085C">
        <w:rPr>
          <w:rFonts w:asciiTheme="minorHAnsi" w:hAnsiTheme="minorHAnsi"/>
          <w:b w:val="0"/>
          <w:noProof/>
          <w:color w:val="auto"/>
          <w:sz w:val="20"/>
          <w:szCs w:val="20"/>
          <w:lang w:eastAsia="nl-NL"/>
        </w:rPr>
        <w:t xml:space="preserve"> project volgens planning en binnen budget is opgeleverd en dat het schoolplein in de praktijk ook echt door kinderen van alle leeftijden wordt gebruikt</w:t>
      </w:r>
    </w:p>
    <w:p w14:paraId="33DE64A0" w14:textId="5E74C6FE" w:rsidR="00A87A36" w:rsidRDefault="007D6B70" w:rsidP="00475973">
      <w:pPr>
        <w:pStyle w:val="Kop1"/>
        <w:rPr>
          <w:rStyle w:val="OndertitelChar"/>
          <w:rFonts w:eastAsiaTheme="majorEastAsia"/>
          <w:color w:val="663333" w:themeColor="text2"/>
          <w:sz w:val="22"/>
        </w:rPr>
      </w:pPr>
      <w:bookmarkStart w:id="0" w:name="_GoBack"/>
      <w:r>
        <w:rPr>
          <w:noProof/>
        </w:rPr>
        <w:drawing>
          <wp:anchor distT="0" distB="0" distL="114300" distR="114300" simplePos="0" relativeHeight="251673600" behindDoc="0" locked="0" layoutInCell="1" allowOverlap="1" wp14:anchorId="08E98E89" wp14:editId="271EDB21">
            <wp:simplePos x="0" y="0"/>
            <wp:positionH relativeFrom="margin">
              <wp:posOffset>257175</wp:posOffset>
            </wp:positionH>
            <wp:positionV relativeFrom="paragraph">
              <wp:posOffset>104775</wp:posOffset>
            </wp:positionV>
            <wp:extent cx="990600" cy="990600"/>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14:sizeRelH relativeFrom="page">
              <wp14:pctWidth>0</wp14:pctWidth>
            </wp14:sizeRelH>
            <wp14:sizeRelV relativeFrom="page">
              <wp14:pctHeight>0</wp14:pctHeight>
            </wp14:sizeRelV>
          </wp:anchor>
        </w:drawing>
      </w:r>
      <w:bookmarkEnd w:id="0"/>
    </w:p>
    <w:p w14:paraId="68643B3F" w14:textId="214490D4" w:rsidR="00B20A88" w:rsidRPr="00475973" w:rsidRDefault="007D6B70" w:rsidP="007D6B70">
      <w:pPr>
        <w:pStyle w:val="Kop1"/>
        <w:ind w:left="2124"/>
        <w:rPr>
          <w:rStyle w:val="OndertitelChar"/>
          <w:rFonts w:eastAsiaTheme="majorEastAsia"/>
          <w:color w:val="663333" w:themeColor="text2"/>
          <w:sz w:val="22"/>
        </w:rPr>
      </w:pPr>
      <w:r>
        <w:rPr>
          <w:rStyle w:val="OndertitelChar"/>
          <w:rFonts w:eastAsiaTheme="majorEastAsia"/>
          <w:color w:val="663333" w:themeColor="text2"/>
          <w:sz w:val="22"/>
        </w:rPr>
        <w:br/>
      </w:r>
      <w:r w:rsidR="00B20A88" w:rsidRPr="00475973">
        <w:rPr>
          <w:rStyle w:val="OndertitelChar"/>
          <w:rFonts w:eastAsiaTheme="majorEastAsia"/>
          <w:color w:val="663333" w:themeColor="text2"/>
          <w:sz w:val="22"/>
        </w:rPr>
        <w:t>Contactpersoon</w:t>
      </w:r>
    </w:p>
    <w:p w14:paraId="68643B40" w14:textId="2D9EEFB6" w:rsidR="00FC6E42" w:rsidRPr="00F27AA2" w:rsidRDefault="007D6B70" w:rsidP="007D6B70">
      <w:pPr>
        <w:ind w:left="2124"/>
      </w:pPr>
      <w:r>
        <w:t>Dennis Kneppers</w:t>
      </w:r>
      <w:r w:rsidR="00F27AA2">
        <w:br/>
      </w:r>
      <w:r w:rsidR="00B20A88" w:rsidRPr="00475973">
        <w:t xml:space="preserve">0497 55 15 </w:t>
      </w:r>
      <w:r w:rsidR="008E7A21">
        <w:t>1</w:t>
      </w:r>
      <w:r>
        <w:t>4</w:t>
      </w:r>
      <w:r w:rsidR="00F27AA2">
        <w:rPr>
          <w:rStyle w:val="OndertitelChar"/>
        </w:rPr>
        <w:br/>
      </w:r>
      <w:hyperlink r:id="rId17" w:history="1">
        <w:r w:rsidRPr="008F5C25">
          <w:rPr>
            <w:rStyle w:val="Hyperlink"/>
          </w:rPr>
          <w:t>dennis@treetops.nl</w:t>
        </w:r>
      </w:hyperlink>
    </w:p>
    <w:sectPr w:rsidR="00FC6E42" w:rsidRPr="00F27AA2" w:rsidSect="004551CD">
      <w:headerReference w:type="first" r:id="rId18"/>
      <w:pgSz w:w="11906" w:h="16838" w:code="9"/>
      <w:pgMar w:top="567" w:right="3402" w:bottom="1418" w:left="851" w:header="567" w:footer="141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07ACF5" w14:textId="77777777" w:rsidR="005C3BF7" w:rsidRDefault="005C3BF7" w:rsidP="00F5244C">
      <w:pPr>
        <w:spacing w:line="240" w:lineRule="auto"/>
      </w:pPr>
      <w:r>
        <w:separator/>
      </w:r>
    </w:p>
  </w:endnote>
  <w:endnote w:type="continuationSeparator" w:id="0">
    <w:p w14:paraId="73654E08" w14:textId="77777777" w:rsidR="005C3BF7" w:rsidRDefault="005C3BF7" w:rsidP="00F5244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A8112" w14:textId="77777777" w:rsidR="00340A5C" w:rsidRDefault="00340A5C">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3A25DD" w14:textId="77777777" w:rsidR="00340A5C" w:rsidRDefault="00340A5C">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43B53" w14:textId="77777777" w:rsidR="004E4E7B" w:rsidRDefault="004E4E7B" w:rsidP="00723326">
    <w:pPr>
      <w:pStyle w:val="Voetteks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29FF48" w14:textId="77777777" w:rsidR="005C3BF7" w:rsidRDefault="005C3BF7" w:rsidP="00F5244C">
      <w:pPr>
        <w:spacing w:line="240" w:lineRule="auto"/>
      </w:pPr>
      <w:r>
        <w:separator/>
      </w:r>
    </w:p>
  </w:footnote>
  <w:footnote w:type="continuationSeparator" w:id="0">
    <w:p w14:paraId="60ED10B0" w14:textId="77777777" w:rsidR="005C3BF7" w:rsidRDefault="005C3BF7" w:rsidP="00F5244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94B1E" w14:textId="77777777" w:rsidR="00340A5C" w:rsidRDefault="00340A5C">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43B51" w14:textId="77777777" w:rsidR="006D0490" w:rsidRDefault="006D0490">
    <w:pPr>
      <w:pStyle w:val="Koptekst"/>
    </w:pPr>
    <w:r>
      <w:rPr>
        <w:noProof/>
        <w:lang w:eastAsia="nl-NL"/>
      </w:rPr>
      <w:drawing>
        <wp:anchor distT="0" distB="0" distL="114300" distR="114300" simplePos="0" relativeHeight="251660288" behindDoc="1" locked="0" layoutInCell="1" allowOverlap="1" wp14:anchorId="68643B55" wp14:editId="68643B56">
          <wp:simplePos x="0" y="0"/>
          <wp:positionH relativeFrom="page">
            <wp:align>left</wp:align>
          </wp:positionH>
          <wp:positionV relativeFrom="page">
            <wp:align>top</wp:align>
          </wp:positionV>
          <wp:extent cx="7561334" cy="10690412"/>
          <wp:effectExtent l="0" t="0" r="1905"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ntwerp project-cv blanco-2.png"/>
                  <pic:cNvPicPr/>
                </pic:nvPicPr>
                <pic:blipFill>
                  <a:blip r:embed="rId1">
                    <a:extLst>
                      <a:ext uri="{28A0092B-C50C-407E-A947-70E740481C1C}">
                        <a14:useLocalDpi xmlns:a14="http://schemas.microsoft.com/office/drawing/2010/main" val="0"/>
                      </a:ext>
                    </a:extLst>
                  </a:blip>
                  <a:stretch>
                    <a:fillRect/>
                  </a:stretch>
                </pic:blipFill>
                <pic:spPr>
                  <a:xfrm>
                    <a:off x="0" y="0"/>
                    <a:ext cx="7561866" cy="10691164"/>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43B52" w14:textId="695B256F" w:rsidR="00F5244C" w:rsidRDefault="008B7325" w:rsidP="004E4E7B">
    <w:pPr>
      <w:pStyle w:val="Titel"/>
    </w:pPr>
    <w:r w:rsidRPr="00002A92">
      <w:rPr>
        <w:rStyle w:val="OndertitelChar"/>
        <w:noProof/>
        <w:lang w:eastAsia="nl-NL"/>
      </w:rPr>
      <w:drawing>
        <wp:anchor distT="0" distB="0" distL="114300" distR="114300" simplePos="0" relativeHeight="251659264" behindDoc="1" locked="1" layoutInCell="1" allowOverlap="1" wp14:anchorId="68643B57" wp14:editId="68643B58">
          <wp:simplePos x="0" y="0"/>
          <wp:positionH relativeFrom="page">
            <wp:align>left</wp:align>
          </wp:positionH>
          <wp:positionV relativeFrom="page">
            <wp:align>top</wp:align>
          </wp:positionV>
          <wp:extent cx="7578000" cy="10717200"/>
          <wp:effectExtent l="0" t="0" r="4445" b="8255"/>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ntwerp project-cv blanco-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8000" cy="10717200"/>
                  </a:xfrm>
                  <a:prstGeom prst="rect">
                    <a:avLst/>
                  </a:prstGeom>
                </pic:spPr>
              </pic:pic>
            </a:graphicData>
          </a:graphic>
          <wp14:sizeRelH relativeFrom="margin">
            <wp14:pctWidth>0</wp14:pctWidth>
          </wp14:sizeRelH>
          <wp14:sizeRelV relativeFrom="margin">
            <wp14:pctHeight>0</wp14:pctHeight>
          </wp14:sizeRelV>
        </wp:anchor>
      </w:drawing>
    </w:r>
    <w:r w:rsidR="003E6977">
      <w:rPr>
        <w:rStyle w:val="OndertitelChar"/>
      </w:rPr>
      <w:t>Begeleiding herinrichting</w:t>
    </w:r>
    <w:r w:rsidR="00084941">
      <w:rPr>
        <w:rStyle w:val="OndertitelChar"/>
      </w:rPr>
      <w:br/>
      <w:t xml:space="preserve">schoolplein basisschool De </w:t>
    </w:r>
    <w:proofErr w:type="spellStart"/>
    <w:r w:rsidR="00084941">
      <w:rPr>
        <w:rStyle w:val="OndertitelChar"/>
      </w:rPr>
      <w:t>Boschuil</w:t>
    </w:r>
    <w:proofErr w:type="spellEnd"/>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43B54" w14:textId="77777777" w:rsidR="00566D7D" w:rsidRPr="00566D7D" w:rsidRDefault="00566D7D" w:rsidP="00566D7D">
    <w:pPr>
      <w:pStyle w:val="Koptekst"/>
    </w:pPr>
    <w:r>
      <w:rPr>
        <w:noProof/>
        <w:lang w:eastAsia="nl-NL"/>
      </w:rPr>
      <w:drawing>
        <wp:anchor distT="0" distB="0" distL="114300" distR="114300" simplePos="0" relativeHeight="251661312" behindDoc="1" locked="1" layoutInCell="1" allowOverlap="1" wp14:anchorId="68643B59" wp14:editId="68643B5A">
          <wp:simplePos x="0" y="0"/>
          <wp:positionH relativeFrom="page">
            <wp:posOffset>0</wp:posOffset>
          </wp:positionH>
          <wp:positionV relativeFrom="page">
            <wp:posOffset>0</wp:posOffset>
          </wp:positionV>
          <wp:extent cx="7555230" cy="10681970"/>
          <wp:effectExtent l="0" t="0" r="7620" b="508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ntwerp project-cv blanco-2.png"/>
                  <pic:cNvPicPr/>
                </pic:nvPicPr>
                <pic:blipFill>
                  <a:blip r:embed="rId1">
                    <a:extLst>
                      <a:ext uri="{28A0092B-C50C-407E-A947-70E740481C1C}">
                        <a14:useLocalDpi xmlns:a14="http://schemas.microsoft.com/office/drawing/2010/main" val="0"/>
                      </a:ext>
                    </a:extLst>
                  </a:blip>
                  <a:stretch>
                    <a:fillRect/>
                  </a:stretch>
                </pic:blipFill>
                <pic:spPr>
                  <a:xfrm>
                    <a:off x="0" y="0"/>
                    <a:ext cx="7555230" cy="1068197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0931"/>
    <w:rsid w:val="00002A92"/>
    <w:rsid w:val="00042FEA"/>
    <w:rsid w:val="00045452"/>
    <w:rsid w:val="000577AD"/>
    <w:rsid w:val="0007085C"/>
    <w:rsid w:val="00084941"/>
    <w:rsid w:val="000912CF"/>
    <w:rsid w:val="00097005"/>
    <w:rsid w:val="000C3681"/>
    <w:rsid w:val="000F61FD"/>
    <w:rsid w:val="00103983"/>
    <w:rsid w:val="00117BAE"/>
    <w:rsid w:val="001B28DB"/>
    <w:rsid w:val="001B4399"/>
    <w:rsid w:val="001E1AC5"/>
    <w:rsid w:val="00233B55"/>
    <w:rsid w:val="00241250"/>
    <w:rsid w:val="00256AB2"/>
    <w:rsid w:val="002C08E1"/>
    <w:rsid w:val="002D68BB"/>
    <w:rsid w:val="00340A5C"/>
    <w:rsid w:val="003436C7"/>
    <w:rsid w:val="00356904"/>
    <w:rsid w:val="00366552"/>
    <w:rsid w:val="003927CE"/>
    <w:rsid w:val="003937D3"/>
    <w:rsid w:val="00397B6C"/>
    <w:rsid w:val="003D0995"/>
    <w:rsid w:val="003E6977"/>
    <w:rsid w:val="003F0A77"/>
    <w:rsid w:val="00404363"/>
    <w:rsid w:val="00411DF6"/>
    <w:rsid w:val="00430AB4"/>
    <w:rsid w:val="004551CD"/>
    <w:rsid w:val="004562F0"/>
    <w:rsid w:val="0045630E"/>
    <w:rsid w:val="00475973"/>
    <w:rsid w:val="004C566D"/>
    <w:rsid w:val="004E4E7B"/>
    <w:rsid w:val="0050786B"/>
    <w:rsid w:val="005165C1"/>
    <w:rsid w:val="00521CA2"/>
    <w:rsid w:val="005279E6"/>
    <w:rsid w:val="00563E5F"/>
    <w:rsid w:val="00563EC8"/>
    <w:rsid w:val="00566D7D"/>
    <w:rsid w:val="00566EE3"/>
    <w:rsid w:val="00570BBC"/>
    <w:rsid w:val="00576FCF"/>
    <w:rsid w:val="005A358C"/>
    <w:rsid w:val="005C3BF7"/>
    <w:rsid w:val="006017EF"/>
    <w:rsid w:val="006202C8"/>
    <w:rsid w:val="00624633"/>
    <w:rsid w:val="0064791A"/>
    <w:rsid w:val="006B1177"/>
    <w:rsid w:val="006C1FCF"/>
    <w:rsid w:val="006C7E6A"/>
    <w:rsid w:val="006D0490"/>
    <w:rsid w:val="006E0E81"/>
    <w:rsid w:val="00723326"/>
    <w:rsid w:val="007408D2"/>
    <w:rsid w:val="00791D78"/>
    <w:rsid w:val="00792074"/>
    <w:rsid w:val="007C6E02"/>
    <w:rsid w:val="007D46D5"/>
    <w:rsid w:val="007D6B70"/>
    <w:rsid w:val="007E56F9"/>
    <w:rsid w:val="007F013E"/>
    <w:rsid w:val="007F5067"/>
    <w:rsid w:val="00800950"/>
    <w:rsid w:val="00800B85"/>
    <w:rsid w:val="00811884"/>
    <w:rsid w:val="0082618F"/>
    <w:rsid w:val="00852CEC"/>
    <w:rsid w:val="008814E6"/>
    <w:rsid w:val="00881A2D"/>
    <w:rsid w:val="008B7325"/>
    <w:rsid w:val="008E6ED2"/>
    <w:rsid w:val="008E7A21"/>
    <w:rsid w:val="00945BE4"/>
    <w:rsid w:val="00955466"/>
    <w:rsid w:val="009D1C62"/>
    <w:rsid w:val="009F5778"/>
    <w:rsid w:val="009F6516"/>
    <w:rsid w:val="00A15FA6"/>
    <w:rsid w:val="00A71F4E"/>
    <w:rsid w:val="00A730B3"/>
    <w:rsid w:val="00A74805"/>
    <w:rsid w:val="00A87A36"/>
    <w:rsid w:val="00AA5A26"/>
    <w:rsid w:val="00AB0A13"/>
    <w:rsid w:val="00AB3025"/>
    <w:rsid w:val="00AE17A5"/>
    <w:rsid w:val="00B20A88"/>
    <w:rsid w:val="00B76B95"/>
    <w:rsid w:val="00BC2DF3"/>
    <w:rsid w:val="00BD706C"/>
    <w:rsid w:val="00BF62FD"/>
    <w:rsid w:val="00C0673E"/>
    <w:rsid w:val="00C47301"/>
    <w:rsid w:val="00C63293"/>
    <w:rsid w:val="00CB6164"/>
    <w:rsid w:val="00CB780B"/>
    <w:rsid w:val="00CE12AA"/>
    <w:rsid w:val="00D37373"/>
    <w:rsid w:val="00D44555"/>
    <w:rsid w:val="00D57EE9"/>
    <w:rsid w:val="00D601BD"/>
    <w:rsid w:val="00D753E8"/>
    <w:rsid w:val="00DB5F15"/>
    <w:rsid w:val="00DC4B8F"/>
    <w:rsid w:val="00DC7CF8"/>
    <w:rsid w:val="00DE11C5"/>
    <w:rsid w:val="00DF583A"/>
    <w:rsid w:val="00E56520"/>
    <w:rsid w:val="00EF60F6"/>
    <w:rsid w:val="00F020A6"/>
    <w:rsid w:val="00F27AA2"/>
    <w:rsid w:val="00F466EF"/>
    <w:rsid w:val="00F5244C"/>
    <w:rsid w:val="00F60931"/>
    <w:rsid w:val="00F750FD"/>
    <w:rsid w:val="00F77285"/>
    <w:rsid w:val="00F842B0"/>
    <w:rsid w:val="00F84E26"/>
    <w:rsid w:val="00F85240"/>
    <w:rsid w:val="00F954DB"/>
    <w:rsid w:val="00FC2B20"/>
    <w:rsid w:val="00FC6E4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43B38"/>
  <w15:chartTrackingRefBased/>
  <w15:docId w15:val="{660A2783-018A-40A6-810D-04C62A5A6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6B1177"/>
    <w:pPr>
      <w:spacing w:after="0" w:line="300" w:lineRule="exact"/>
      <w:contextualSpacing/>
    </w:pPr>
    <w:rPr>
      <w:color w:val="000000" w:themeColor="text1"/>
      <w:sz w:val="20"/>
    </w:rPr>
  </w:style>
  <w:style w:type="paragraph" w:styleId="Kop1">
    <w:name w:val="heading 1"/>
    <w:aliases w:val="Tussenkop"/>
    <w:basedOn w:val="Standaard"/>
    <w:next w:val="Standaard"/>
    <w:link w:val="Kop1Char"/>
    <w:uiPriority w:val="9"/>
    <w:qFormat/>
    <w:rsid w:val="009F5778"/>
    <w:pPr>
      <w:keepNext/>
      <w:keepLines/>
      <w:spacing w:before="240"/>
      <w:outlineLvl w:val="0"/>
    </w:pPr>
    <w:rPr>
      <w:rFonts w:ascii="Verdana" w:eastAsiaTheme="majorEastAsia" w:hAnsi="Verdana" w:cstheme="majorBidi"/>
      <w:b/>
      <w:color w:val="663333" w:themeColor="text2"/>
      <w:sz w:val="22"/>
      <w:szCs w:val="32"/>
    </w:rPr>
  </w:style>
  <w:style w:type="paragraph" w:styleId="Kop2">
    <w:name w:val="heading 2"/>
    <w:aliases w:val="grijze balk onderdelen"/>
    <w:next w:val="Standaard"/>
    <w:link w:val="Kop2Char"/>
    <w:uiPriority w:val="9"/>
    <w:unhideWhenUsed/>
    <w:qFormat/>
    <w:rsid w:val="001B4399"/>
    <w:pPr>
      <w:keepNext/>
      <w:keepLines/>
      <w:spacing w:before="40" w:after="0"/>
      <w:outlineLvl w:val="1"/>
    </w:pPr>
    <w:rPr>
      <w:rFonts w:ascii="Verdana" w:eastAsiaTheme="majorEastAsia" w:hAnsi="Verdana" w:cstheme="majorBidi"/>
      <w:b/>
      <w:color w:val="663333" w:themeColor="text2"/>
      <w:sz w:val="20"/>
      <w:szCs w:val="26"/>
    </w:rPr>
  </w:style>
  <w:style w:type="paragraph" w:styleId="Kop3">
    <w:name w:val="heading 3"/>
    <w:aliases w:val="grijze balk details"/>
    <w:next w:val="Standaard"/>
    <w:link w:val="Kop3Char"/>
    <w:uiPriority w:val="9"/>
    <w:unhideWhenUsed/>
    <w:qFormat/>
    <w:rsid w:val="001B4399"/>
    <w:pPr>
      <w:keepNext/>
      <w:keepLines/>
      <w:spacing w:before="40" w:after="0"/>
      <w:outlineLvl w:val="2"/>
    </w:pPr>
    <w:rPr>
      <w:rFonts w:ascii="Verdana" w:eastAsiaTheme="majorEastAsia" w:hAnsi="Verdana" w:cstheme="majorBidi"/>
      <w:color w:val="FFFFFF" w:themeColor="background1"/>
      <w:sz w:val="20"/>
      <w:szCs w:val="24"/>
    </w:rPr>
  </w:style>
  <w:style w:type="paragraph" w:styleId="Kop4">
    <w:name w:val="heading 4"/>
    <w:basedOn w:val="Standaard"/>
    <w:next w:val="Standaard"/>
    <w:link w:val="Kop4Char"/>
    <w:uiPriority w:val="9"/>
    <w:unhideWhenUsed/>
    <w:qFormat/>
    <w:rsid w:val="00404363"/>
    <w:pPr>
      <w:keepNext/>
      <w:keepLines/>
      <w:spacing w:before="40"/>
      <w:outlineLvl w:val="3"/>
    </w:pPr>
    <w:rPr>
      <w:rFonts w:asciiTheme="majorHAnsi" w:eastAsiaTheme="majorEastAsia" w:hAnsiTheme="majorHAnsi" w:cstheme="majorBidi"/>
      <w:i/>
      <w:iCs/>
      <w:color w:val="BF2600" w:themeColor="accent1" w:themeShade="BF"/>
    </w:rPr>
  </w:style>
  <w:style w:type="paragraph" w:styleId="Kop5">
    <w:name w:val="heading 5"/>
    <w:basedOn w:val="Standaard"/>
    <w:next w:val="Standaard"/>
    <w:link w:val="Kop5Char"/>
    <w:uiPriority w:val="9"/>
    <w:unhideWhenUsed/>
    <w:qFormat/>
    <w:rsid w:val="001B4399"/>
    <w:pPr>
      <w:keepNext/>
      <w:keepLines/>
      <w:spacing w:before="40"/>
      <w:outlineLvl w:val="4"/>
    </w:pPr>
    <w:rPr>
      <w:rFonts w:asciiTheme="majorHAnsi" w:eastAsiaTheme="majorEastAsia" w:hAnsiTheme="majorHAnsi" w:cstheme="majorBidi"/>
      <w:color w:val="BF2600"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Tussenkop Char"/>
    <w:basedOn w:val="Standaardalinea-lettertype"/>
    <w:link w:val="Kop1"/>
    <w:uiPriority w:val="9"/>
    <w:rsid w:val="009F5778"/>
    <w:rPr>
      <w:rFonts w:ascii="Verdana" w:eastAsiaTheme="majorEastAsia" w:hAnsi="Verdana" w:cstheme="majorBidi"/>
      <w:b/>
      <w:color w:val="663333" w:themeColor="text2"/>
      <w:szCs w:val="32"/>
    </w:rPr>
  </w:style>
  <w:style w:type="character" w:customStyle="1" w:styleId="Kop2Char">
    <w:name w:val="Kop 2 Char"/>
    <w:aliases w:val="grijze balk onderdelen Char"/>
    <w:basedOn w:val="Standaardalinea-lettertype"/>
    <w:link w:val="Kop2"/>
    <w:uiPriority w:val="9"/>
    <w:rsid w:val="001B4399"/>
    <w:rPr>
      <w:rFonts w:ascii="Verdana" w:eastAsiaTheme="majorEastAsia" w:hAnsi="Verdana" w:cstheme="majorBidi"/>
      <w:b/>
      <w:color w:val="663333" w:themeColor="text2"/>
      <w:sz w:val="20"/>
      <w:szCs w:val="26"/>
    </w:rPr>
  </w:style>
  <w:style w:type="paragraph" w:styleId="Titel">
    <w:name w:val="Title"/>
    <w:next w:val="Standaard"/>
    <w:link w:val="TitelChar"/>
    <w:uiPriority w:val="10"/>
    <w:qFormat/>
    <w:rsid w:val="004E4E7B"/>
    <w:pPr>
      <w:spacing w:after="0" w:line="240" w:lineRule="auto"/>
      <w:contextualSpacing/>
    </w:pPr>
    <w:rPr>
      <w:rFonts w:eastAsiaTheme="majorEastAsia" w:cstheme="majorBidi"/>
      <w:b/>
      <w:color w:val="FF3300" w:themeColor="accent1"/>
      <w:kern w:val="28"/>
      <w:sz w:val="36"/>
      <w:szCs w:val="56"/>
    </w:rPr>
  </w:style>
  <w:style w:type="character" w:customStyle="1" w:styleId="TitelChar">
    <w:name w:val="Titel Char"/>
    <w:basedOn w:val="Standaardalinea-lettertype"/>
    <w:link w:val="Titel"/>
    <w:uiPriority w:val="10"/>
    <w:rsid w:val="004E4E7B"/>
    <w:rPr>
      <w:rFonts w:eastAsiaTheme="majorEastAsia" w:cstheme="majorBidi"/>
      <w:b/>
      <w:color w:val="FF3300" w:themeColor="accent1"/>
      <w:kern w:val="28"/>
      <w:sz w:val="36"/>
      <w:szCs w:val="56"/>
    </w:rPr>
  </w:style>
  <w:style w:type="paragraph" w:styleId="Ondertitel">
    <w:name w:val="Subtitle"/>
    <w:next w:val="Geenafstand"/>
    <w:link w:val="OndertitelChar"/>
    <w:uiPriority w:val="11"/>
    <w:qFormat/>
    <w:rsid w:val="004E4E7B"/>
    <w:pPr>
      <w:numPr>
        <w:ilvl w:val="1"/>
      </w:numPr>
    </w:pPr>
    <w:rPr>
      <w:rFonts w:ascii="Verdana" w:eastAsiaTheme="minorEastAsia" w:hAnsi="Verdana"/>
      <w:color w:val="FF3300" w:themeColor="accent1"/>
      <w:sz w:val="28"/>
    </w:rPr>
  </w:style>
  <w:style w:type="character" w:customStyle="1" w:styleId="OndertitelChar">
    <w:name w:val="Ondertitel Char"/>
    <w:basedOn w:val="Standaardalinea-lettertype"/>
    <w:link w:val="Ondertitel"/>
    <w:uiPriority w:val="11"/>
    <w:rsid w:val="004E4E7B"/>
    <w:rPr>
      <w:rFonts w:ascii="Verdana" w:eastAsiaTheme="minorEastAsia" w:hAnsi="Verdana"/>
      <w:color w:val="FF3300" w:themeColor="accent1"/>
      <w:sz w:val="28"/>
    </w:rPr>
  </w:style>
  <w:style w:type="character" w:customStyle="1" w:styleId="Kop3Char">
    <w:name w:val="Kop 3 Char"/>
    <w:aliases w:val="grijze balk details Char"/>
    <w:basedOn w:val="Standaardalinea-lettertype"/>
    <w:link w:val="Kop3"/>
    <w:uiPriority w:val="9"/>
    <w:rsid w:val="001B4399"/>
    <w:rPr>
      <w:rFonts w:ascii="Verdana" w:eastAsiaTheme="majorEastAsia" w:hAnsi="Verdana" w:cstheme="majorBidi"/>
      <w:color w:val="FFFFFF" w:themeColor="background1"/>
      <w:sz w:val="20"/>
      <w:szCs w:val="24"/>
    </w:rPr>
  </w:style>
  <w:style w:type="paragraph" w:styleId="Koptekst">
    <w:name w:val="header"/>
    <w:basedOn w:val="Standaard"/>
    <w:link w:val="KoptekstChar"/>
    <w:uiPriority w:val="99"/>
    <w:unhideWhenUsed/>
    <w:rsid w:val="00F5244C"/>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F5244C"/>
    <w:rPr>
      <w:color w:val="000000" w:themeColor="text1"/>
      <w:sz w:val="20"/>
    </w:rPr>
  </w:style>
  <w:style w:type="paragraph" w:styleId="Voettekst">
    <w:name w:val="footer"/>
    <w:basedOn w:val="Standaard"/>
    <w:link w:val="VoettekstChar"/>
    <w:uiPriority w:val="99"/>
    <w:unhideWhenUsed/>
    <w:rsid w:val="00F5244C"/>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F5244C"/>
    <w:rPr>
      <w:color w:val="000000" w:themeColor="text1"/>
      <w:sz w:val="20"/>
    </w:rPr>
  </w:style>
  <w:style w:type="paragraph" w:styleId="Geenafstand">
    <w:name w:val="No Spacing"/>
    <w:uiPriority w:val="1"/>
    <w:qFormat/>
    <w:rsid w:val="00256AB2"/>
    <w:pPr>
      <w:spacing w:after="0" w:line="240" w:lineRule="auto"/>
    </w:pPr>
    <w:rPr>
      <w:color w:val="000000" w:themeColor="text1"/>
      <w:sz w:val="20"/>
    </w:rPr>
  </w:style>
  <w:style w:type="character" w:styleId="Subtieleverwijzing">
    <w:name w:val="Subtle Reference"/>
    <w:aliases w:val="Links"/>
    <w:basedOn w:val="Standaardalinea-lettertype"/>
    <w:uiPriority w:val="31"/>
    <w:qFormat/>
    <w:rsid w:val="00475973"/>
    <w:rPr>
      <w:rFonts w:ascii="Verdana" w:hAnsi="Verdana"/>
      <w:b/>
      <w:caps w:val="0"/>
      <w:smallCaps w:val="0"/>
      <w:color w:val="000000" w:themeColor="text1"/>
      <w:sz w:val="20"/>
    </w:rPr>
  </w:style>
  <w:style w:type="character" w:customStyle="1" w:styleId="Kop4Char">
    <w:name w:val="Kop 4 Char"/>
    <w:basedOn w:val="Standaardalinea-lettertype"/>
    <w:link w:val="Kop4"/>
    <w:uiPriority w:val="9"/>
    <w:rsid w:val="00404363"/>
    <w:rPr>
      <w:rFonts w:asciiTheme="majorHAnsi" w:eastAsiaTheme="majorEastAsia" w:hAnsiTheme="majorHAnsi" w:cstheme="majorBidi"/>
      <w:i/>
      <w:iCs/>
      <w:color w:val="BF2600" w:themeColor="accent1" w:themeShade="BF"/>
      <w:sz w:val="20"/>
    </w:rPr>
  </w:style>
  <w:style w:type="character" w:customStyle="1" w:styleId="Kop5Char">
    <w:name w:val="Kop 5 Char"/>
    <w:basedOn w:val="Standaardalinea-lettertype"/>
    <w:link w:val="Kop5"/>
    <w:uiPriority w:val="9"/>
    <w:rsid w:val="001B4399"/>
    <w:rPr>
      <w:rFonts w:asciiTheme="majorHAnsi" w:eastAsiaTheme="majorEastAsia" w:hAnsiTheme="majorHAnsi" w:cstheme="majorBidi"/>
      <w:color w:val="BF2600" w:themeColor="accent1" w:themeShade="BF"/>
      <w:sz w:val="20"/>
    </w:rPr>
  </w:style>
  <w:style w:type="paragraph" w:styleId="Citaat">
    <w:name w:val="Quote"/>
    <w:aliases w:val="Intro"/>
    <w:next w:val="Standaard"/>
    <w:link w:val="CitaatChar"/>
    <w:uiPriority w:val="29"/>
    <w:qFormat/>
    <w:rsid w:val="00A730B3"/>
    <w:pPr>
      <w:spacing w:after="0" w:line="360" w:lineRule="exact"/>
      <w:ind w:left="862" w:right="862"/>
    </w:pPr>
    <w:rPr>
      <w:b/>
      <w:iCs/>
      <w:color w:val="663333" w:themeColor="text2"/>
      <w:sz w:val="24"/>
    </w:rPr>
  </w:style>
  <w:style w:type="character" w:customStyle="1" w:styleId="CitaatChar">
    <w:name w:val="Citaat Char"/>
    <w:aliases w:val="Intro Char"/>
    <w:basedOn w:val="Standaardalinea-lettertype"/>
    <w:link w:val="Citaat"/>
    <w:uiPriority w:val="29"/>
    <w:rsid w:val="00A730B3"/>
    <w:rPr>
      <w:b/>
      <w:iCs/>
      <w:color w:val="663333" w:themeColor="text2"/>
      <w:sz w:val="24"/>
    </w:rPr>
  </w:style>
  <w:style w:type="character" w:styleId="Hyperlink">
    <w:name w:val="Hyperlink"/>
    <w:basedOn w:val="Standaardalinea-lettertype"/>
    <w:uiPriority w:val="99"/>
    <w:unhideWhenUsed/>
    <w:rsid w:val="00340A5C"/>
    <w:rPr>
      <w:color w:val="FF3300" w:themeColor="hyperlink"/>
      <w:u w:val="single"/>
    </w:rPr>
  </w:style>
  <w:style w:type="character" w:styleId="Onopgelostemelding">
    <w:name w:val="Unresolved Mention"/>
    <w:basedOn w:val="Standaardalinea-lettertype"/>
    <w:uiPriority w:val="99"/>
    <w:semiHidden/>
    <w:unhideWhenUsed/>
    <w:rsid w:val="007D6B7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481158">
      <w:bodyDiv w:val="1"/>
      <w:marLeft w:val="0"/>
      <w:marRight w:val="0"/>
      <w:marTop w:val="0"/>
      <w:marBottom w:val="0"/>
      <w:divBdr>
        <w:top w:val="none" w:sz="0" w:space="0" w:color="auto"/>
        <w:left w:val="none" w:sz="0" w:space="0" w:color="auto"/>
        <w:bottom w:val="none" w:sz="0" w:space="0" w:color="auto"/>
        <w:right w:val="none" w:sz="0" w:space="0" w:color="auto"/>
      </w:divBdr>
    </w:div>
    <w:div w:id="1377269004">
      <w:bodyDiv w:val="1"/>
      <w:marLeft w:val="0"/>
      <w:marRight w:val="0"/>
      <w:marTop w:val="0"/>
      <w:marBottom w:val="0"/>
      <w:divBdr>
        <w:top w:val="none" w:sz="0" w:space="0" w:color="auto"/>
        <w:left w:val="none" w:sz="0" w:space="0" w:color="auto"/>
        <w:bottom w:val="none" w:sz="0" w:space="0" w:color="auto"/>
        <w:right w:val="none" w:sz="0" w:space="0" w:color="auto"/>
      </w:divBdr>
      <w:divsChild>
        <w:div w:id="263658738">
          <w:marLeft w:val="0"/>
          <w:marRight w:val="0"/>
          <w:marTop w:val="0"/>
          <w:marBottom w:val="0"/>
          <w:divBdr>
            <w:top w:val="none" w:sz="0" w:space="0" w:color="auto"/>
            <w:left w:val="none" w:sz="0" w:space="0" w:color="auto"/>
            <w:bottom w:val="none" w:sz="0" w:space="0" w:color="auto"/>
            <w:right w:val="none" w:sz="0" w:space="0" w:color="auto"/>
          </w:divBdr>
        </w:div>
        <w:div w:id="2047020901">
          <w:marLeft w:val="0"/>
          <w:marRight w:val="0"/>
          <w:marTop w:val="0"/>
          <w:marBottom w:val="0"/>
          <w:divBdr>
            <w:top w:val="none" w:sz="0" w:space="0" w:color="auto"/>
            <w:left w:val="none" w:sz="0" w:space="0" w:color="auto"/>
            <w:bottom w:val="none" w:sz="0" w:space="0" w:color="auto"/>
            <w:right w:val="none" w:sz="0" w:space="0" w:color="auto"/>
          </w:divBdr>
        </w:div>
        <w:div w:id="371468075">
          <w:marLeft w:val="0"/>
          <w:marRight w:val="0"/>
          <w:marTop w:val="0"/>
          <w:marBottom w:val="0"/>
          <w:divBdr>
            <w:top w:val="none" w:sz="0" w:space="0" w:color="auto"/>
            <w:left w:val="none" w:sz="0" w:space="0" w:color="auto"/>
            <w:bottom w:val="none" w:sz="0" w:space="0" w:color="auto"/>
            <w:right w:val="none" w:sz="0" w:space="0" w:color="auto"/>
          </w:divBdr>
        </w:div>
        <w:div w:id="1123574410">
          <w:marLeft w:val="0"/>
          <w:marRight w:val="0"/>
          <w:marTop w:val="0"/>
          <w:marBottom w:val="0"/>
          <w:divBdr>
            <w:top w:val="none" w:sz="0" w:space="0" w:color="auto"/>
            <w:left w:val="none" w:sz="0" w:space="0" w:color="auto"/>
            <w:bottom w:val="none" w:sz="0" w:space="0" w:color="auto"/>
            <w:right w:val="none" w:sz="0" w:space="0" w:color="auto"/>
          </w:divBdr>
        </w:div>
        <w:div w:id="2109302155">
          <w:marLeft w:val="0"/>
          <w:marRight w:val="0"/>
          <w:marTop w:val="0"/>
          <w:marBottom w:val="0"/>
          <w:divBdr>
            <w:top w:val="none" w:sz="0" w:space="0" w:color="auto"/>
            <w:left w:val="none" w:sz="0" w:space="0" w:color="auto"/>
            <w:bottom w:val="none" w:sz="0" w:space="0" w:color="auto"/>
            <w:right w:val="none" w:sz="0" w:space="0" w:color="auto"/>
          </w:divBdr>
        </w:div>
        <w:div w:id="795870533">
          <w:marLeft w:val="0"/>
          <w:marRight w:val="0"/>
          <w:marTop w:val="0"/>
          <w:marBottom w:val="0"/>
          <w:divBdr>
            <w:top w:val="none" w:sz="0" w:space="0" w:color="auto"/>
            <w:left w:val="none" w:sz="0" w:space="0" w:color="auto"/>
            <w:bottom w:val="none" w:sz="0" w:space="0" w:color="auto"/>
            <w:right w:val="none" w:sz="0" w:space="0" w:color="auto"/>
          </w:divBdr>
        </w:div>
        <w:div w:id="1103456167">
          <w:marLeft w:val="0"/>
          <w:marRight w:val="0"/>
          <w:marTop w:val="0"/>
          <w:marBottom w:val="0"/>
          <w:divBdr>
            <w:top w:val="none" w:sz="0" w:space="0" w:color="auto"/>
            <w:left w:val="none" w:sz="0" w:space="0" w:color="auto"/>
            <w:bottom w:val="none" w:sz="0" w:space="0" w:color="auto"/>
            <w:right w:val="none" w:sz="0" w:space="0" w:color="auto"/>
          </w:divBdr>
        </w:div>
        <w:div w:id="496573662">
          <w:marLeft w:val="0"/>
          <w:marRight w:val="0"/>
          <w:marTop w:val="0"/>
          <w:marBottom w:val="0"/>
          <w:divBdr>
            <w:top w:val="none" w:sz="0" w:space="0" w:color="auto"/>
            <w:left w:val="none" w:sz="0" w:space="0" w:color="auto"/>
            <w:bottom w:val="none" w:sz="0" w:space="0" w:color="auto"/>
            <w:right w:val="none" w:sz="0" w:space="0" w:color="auto"/>
          </w:divBdr>
        </w:div>
        <w:div w:id="248848790">
          <w:marLeft w:val="0"/>
          <w:marRight w:val="0"/>
          <w:marTop w:val="0"/>
          <w:marBottom w:val="0"/>
          <w:divBdr>
            <w:top w:val="none" w:sz="0" w:space="0" w:color="auto"/>
            <w:left w:val="none" w:sz="0" w:space="0" w:color="auto"/>
            <w:bottom w:val="none" w:sz="0" w:space="0" w:color="auto"/>
            <w:right w:val="none" w:sz="0" w:space="0" w:color="auto"/>
          </w:divBdr>
        </w:div>
        <w:div w:id="235557456">
          <w:marLeft w:val="0"/>
          <w:marRight w:val="0"/>
          <w:marTop w:val="0"/>
          <w:marBottom w:val="0"/>
          <w:divBdr>
            <w:top w:val="none" w:sz="0" w:space="0" w:color="auto"/>
            <w:left w:val="none" w:sz="0" w:space="0" w:color="auto"/>
            <w:bottom w:val="none" w:sz="0" w:space="0" w:color="auto"/>
            <w:right w:val="none" w:sz="0" w:space="0" w:color="auto"/>
          </w:divBdr>
        </w:div>
        <w:div w:id="1435247951">
          <w:marLeft w:val="0"/>
          <w:marRight w:val="0"/>
          <w:marTop w:val="0"/>
          <w:marBottom w:val="0"/>
          <w:divBdr>
            <w:top w:val="none" w:sz="0" w:space="0" w:color="auto"/>
            <w:left w:val="none" w:sz="0" w:space="0" w:color="auto"/>
            <w:bottom w:val="none" w:sz="0" w:space="0" w:color="auto"/>
            <w:right w:val="none" w:sz="0" w:space="0" w:color="auto"/>
          </w:divBdr>
        </w:div>
        <w:div w:id="1207721016">
          <w:marLeft w:val="0"/>
          <w:marRight w:val="0"/>
          <w:marTop w:val="0"/>
          <w:marBottom w:val="0"/>
          <w:divBdr>
            <w:top w:val="none" w:sz="0" w:space="0" w:color="auto"/>
            <w:left w:val="none" w:sz="0" w:space="0" w:color="auto"/>
            <w:bottom w:val="none" w:sz="0" w:space="0" w:color="auto"/>
            <w:right w:val="none" w:sz="0" w:space="0" w:color="auto"/>
          </w:divBdr>
        </w:div>
        <w:div w:id="1708603028">
          <w:marLeft w:val="0"/>
          <w:marRight w:val="0"/>
          <w:marTop w:val="0"/>
          <w:marBottom w:val="0"/>
          <w:divBdr>
            <w:top w:val="none" w:sz="0" w:space="0" w:color="auto"/>
            <w:left w:val="none" w:sz="0" w:space="0" w:color="auto"/>
            <w:bottom w:val="none" w:sz="0" w:space="0" w:color="auto"/>
            <w:right w:val="none" w:sz="0" w:space="0" w:color="auto"/>
          </w:divBdr>
        </w:div>
      </w:divsChild>
    </w:div>
    <w:div w:id="1594514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hyperlink" Target="mailto:dennis@treetops.nl"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CV's%20en%20project%20CV's\Project%20CV's\Project%20cv%20sjabloon.dotx" TargetMode="External"/></Relationships>
</file>

<file path=word/theme/theme1.xml><?xml version="1.0" encoding="utf-8"?>
<a:theme xmlns:a="http://schemas.openxmlformats.org/drawingml/2006/main" name="Kantoorthema">
  <a:themeElements>
    <a:clrScheme name="Treetops">
      <a:dk1>
        <a:sysClr val="windowText" lastClr="000000"/>
      </a:dk1>
      <a:lt1>
        <a:sysClr val="window" lastClr="FFFFFF"/>
      </a:lt1>
      <a:dk2>
        <a:srgbClr val="663333"/>
      </a:dk2>
      <a:lt2>
        <a:srgbClr val="FFFFFF"/>
      </a:lt2>
      <a:accent1>
        <a:srgbClr val="FF3300"/>
      </a:accent1>
      <a:accent2>
        <a:srgbClr val="663333"/>
      </a:accent2>
      <a:accent3>
        <a:srgbClr val="FFFFFF"/>
      </a:accent3>
      <a:accent4>
        <a:srgbClr val="000000"/>
      </a:accent4>
      <a:accent5>
        <a:srgbClr val="FF3300"/>
      </a:accent5>
      <a:accent6>
        <a:srgbClr val="663333"/>
      </a:accent6>
      <a:hlink>
        <a:srgbClr val="FF3300"/>
      </a:hlink>
      <a:folHlink>
        <a:srgbClr val="FF3300"/>
      </a:folHlink>
    </a:clrScheme>
    <a:fontScheme name="Consolas-Verdana">
      <a:majorFont>
        <a:latin typeface="Consolas" panose="020B0609020204030204"/>
        <a:ea typeface=""/>
        <a:cs typeface=""/>
        <a:font script="Jpan" typeface="HG丸ｺﾞｼｯｸM-PRO"/>
        <a:font script="Hang" typeface="HY중고딕"/>
        <a:font script="Hans" typeface="华文楷体"/>
        <a:font script="Hant" typeface="新細明體"/>
        <a:font script="Arab" typeface="Tahoma"/>
        <a:font script="Hebr" typeface="Levenim MT"/>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Verdana" panose="020B060403050404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ED4A51-F08E-46EB-8841-B2130EC41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Project cv sjabloon</Template>
  <TotalTime>122</TotalTime>
  <Pages>2</Pages>
  <Words>245</Words>
  <Characters>1353</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Zoë van der Velden</cp:lastModifiedBy>
  <cp:revision>21</cp:revision>
  <cp:lastPrinted>2016-11-11T09:45:00Z</cp:lastPrinted>
  <dcterms:created xsi:type="dcterms:W3CDTF">2017-07-14T09:03:00Z</dcterms:created>
  <dcterms:modified xsi:type="dcterms:W3CDTF">2017-07-17T09:01:00Z</dcterms:modified>
</cp:coreProperties>
</file>